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3429F" w14:textId="77777777" w:rsidR="00AE7D69" w:rsidRDefault="00AE7D69" w:rsidP="00AE7D69"/>
    <w:p w14:paraId="7FFFF0C3" w14:textId="77777777" w:rsidR="00D15C05" w:rsidRPr="00D15C05" w:rsidRDefault="00D15C05" w:rsidP="00D15C05">
      <w:pPr>
        <w:pStyle w:val="Style1"/>
      </w:pPr>
      <w:r w:rsidRPr="00D15C05">
        <w:t xml:space="preserve">Clinical Triage Standard and Checklist </w:t>
      </w:r>
    </w:p>
    <w:p w14:paraId="70E9D5FC" w14:textId="77777777" w:rsidR="00D15C05" w:rsidRPr="00D15C05" w:rsidRDefault="00D15C05" w:rsidP="00D15C05"/>
    <w:p w14:paraId="1847A5D0" w14:textId="77777777" w:rsidR="004A5365" w:rsidRPr="001E3A2A" w:rsidRDefault="004A5365" w:rsidP="004A5365">
      <w:pPr>
        <w:pStyle w:val="ListParagraph"/>
        <w:numPr>
          <w:ilvl w:val="0"/>
          <w:numId w:val="15"/>
        </w:numPr>
        <w:spacing w:after="120" w:line="360" w:lineRule="auto"/>
        <w:ind w:left="714" w:hanging="357"/>
        <w:rPr>
          <w:rFonts w:ascii="DM Sans" w:hAnsi="DM Sans"/>
        </w:rPr>
      </w:pPr>
      <w:r w:rsidRPr="001E3A2A">
        <w:rPr>
          <w:rFonts w:ascii="DM Sans" w:hAnsi="DM Sans"/>
        </w:rPr>
        <w:t xml:space="preserve">Begin opening advance </w:t>
      </w:r>
      <w:proofErr w:type="gramStart"/>
      <w:r w:rsidRPr="001E3A2A">
        <w:rPr>
          <w:rFonts w:ascii="DM Sans" w:hAnsi="DM Sans"/>
        </w:rPr>
        <w:t>form</w:t>
      </w:r>
      <w:proofErr w:type="gramEnd"/>
    </w:p>
    <w:p w14:paraId="0FB0E0FA" w14:textId="77777777" w:rsidR="004A5365" w:rsidRDefault="004A5365" w:rsidP="004A5365">
      <w:pPr>
        <w:pStyle w:val="ListParagraph"/>
        <w:numPr>
          <w:ilvl w:val="0"/>
          <w:numId w:val="15"/>
        </w:numPr>
        <w:spacing w:after="120" w:line="360" w:lineRule="auto"/>
        <w:ind w:left="714" w:hanging="357"/>
        <w:rPr>
          <w:rFonts w:ascii="DM Sans" w:hAnsi="DM Sans"/>
        </w:rPr>
      </w:pPr>
      <w:r w:rsidRPr="001E3A2A">
        <w:rPr>
          <w:rFonts w:ascii="DM Sans" w:hAnsi="DM Sans"/>
        </w:rPr>
        <w:t xml:space="preserve">Call patient and introduce </w:t>
      </w:r>
      <w:proofErr w:type="gramStart"/>
      <w:r w:rsidRPr="001E3A2A">
        <w:rPr>
          <w:rFonts w:ascii="DM Sans" w:hAnsi="DM Sans"/>
        </w:rPr>
        <w:t>yourself</w:t>
      </w:r>
      <w:proofErr w:type="gramEnd"/>
      <w:r w:rsidRPr="001E3A2A">
        <w:rPr>
          <w:rFonts w:ascii="DM Sans" w:hAnsi="DM Sans"/>
        </w:rPr>
        <w:t xml:space="preserve"> </w:t>
      </w:r>
    </w:p>
    <w:p w14:paraId="4B7D4B92" w14:textId="0E84391F" w:rsidR="00D15C05" w:rsidRDefault="00D15C05" w:rsidP="00D15C05">
      <w:pPr>
        <w:pStyle w:val="ListParagraph"/>
        <w:spacing w:after="120" w:line="360" w:lineRule="auto"/>
        <w:ind w:left="714"/>
        <w:rPr>
          <w:rFonts w:ascii="DM Sans" w:hAnsi="DM Sans"/>
        </w:rPr>
      </w:pPr>
      <w:r>
        <w:rPr>
          <w:rFonts w:ascii="DM Sans" w:hAnsi="DM Sans"/>
        </w:rPr>
        <w:t>Example:</w:t>
      </w:r>
    </w:p>
    <w:p w14:paraId="0FB94E55" w14:textId="07D6E6C1" w:rsidR="00D15C05" w:rsidRPr="0053762A" w:rsidRDefault="0053762A" w:rsidP="0053762A">
      <w:pPr>
        <w:ind w:left="709"/>
        <w:rPr>
          <w:rFonts w:ascii="DM Sans" w:eastAsia="Times New Roman" w:hAnsi="DM Sans" w:cs="Calibri"/>
          <w:i/>
          <w:iCs/>
        </w:rPr>
      </w:pPr>
      <w:r w:rsidRPr="0053762A">
        <w:rPr>
          <w:rFonts w:ascii="DM Sans" w:eastAsia="Times New Roman" w:hAnsi="DM Sans" w:cs="Calibri"/>
          <w:i/>
          <w:iCs/>
          <w:color w:val="7030A0"/>
        </w:rPr>
        <w:t xml:space="preserve">“Hi this is Dr Andrew Miller from Bush Road Medical Centre; we have appointments today. Can you give me an idea about what’s going on so we can work out the best plan of </w:t>
      </w:r>
      <w:r w:rsidRPr="0053762A">
        <w:rPr>
          <w:rFonts w:ascii="DM Sans" w:eastAsia="Times New Roman" w:hAnsi="DM Sans" w:cs="Calibri"/>
          <w:i/>
          <w:iCs/>
          <w:color w:val="7030A0"/>
        </w:rPr>
        <w:t>action</w:t>
      </w:r>
      <w:r w:rsidRPr="00151E71">
        <w:rPr>
          <w:rFonts w:ascii="DM Sans" w:eastAsia="Times New Roman" w:hAnsi="DM Sans" w:cs="Calibri"/>
          <w:i/>
          <w:iCs/>
        </w:rPr>
        <w:t>”</w:t>
      </w:r>
      <w:r>
        <w:rPr>
          <w:rFonts w:ascii="DM Sans" w:eastAsia="Times New Roman" w:hAnsi="DM Sans" w:cs="Calibri"/>
          <w:i/>
          <w:iCs/>
        </w:rPr>
        <w:t xml:space="preserve"> ….</w:t>
      </w:r>
    </w:p>
    <w:p w14:paraId="0FB38415" w14:textId="77777777" w:rsidR="004A5365" w:rsidRPr="001E3A2A" w:rsidRDefault="004A5365" w:rsidP="004A5365">
      <w:pPr>
        <w:pStyle w:val="ListParagraph"/>
        <w:numPr>
          <w:ilvl w:val="0"/>
          <w:numId w:val="15"/>
        </w:numPr>
        <w:spacing w:after="120" w:line="360" w:lineRule="auto"/>
        <w:ind w:left="714" w:hanging="357"/>
        <w:rPr>
          <w:rFonts w:ascii="DM Sans" w:hAnsi="DM Sans"/>
        </w:rPr>
      </w:pPr>
      <w:r w:rsidRPr="001E3A2A">
        <w:rPr>
          <w:rFonts w:ascii="DM Sans" w:hAnsi="DM Sans"/>
        </w:rPr>
        <w:t xml:space="preserve">Confirm patient </w:t>
      </w:r>
      <w:proofErr w:type="gramStart"/>
      <w:r w:rsidRPr="001E3A2A">
        <w:rPr>
          <w:rFonts w:ascii="DM Sans" w:hAnsi="DM Sans"/>
        </w:rPr>
        <w:t>identity</w:t>
      </w:r>
      <w:proofErr w:type="gramEnd"/>
      <w:r w:rsidRPr="001E3A2A">
        <w:rPr>
          <w:rFonts w:ascii="DM Sans" w:hAnsi="DM Sans"/>
        </w:rPr>
        <w:t xml:space="preserve"> </w:t>
      </w:r>
    </w:p>
    <w:p w14:paraId="74DEC203" w14:textId="77777777" w:rsidR="004A5365" w:rsidRPr="001E3A2A" w:rsidRDefault="004A5365" w:rsidP="004A5365">
      <w:pPr>
        <w:pStyle w:val="ListParagraph"/>
        <w:numPr>
          <w:ilvl w:val="0"/>
          <w:numId w:val="15"/>
        </w:numPr>
        <w:spacing w:after="120" w:line="360" w:lineRule="auto"/>
        <w:ind w:left="714" w:hanging="357"/>
        <w:rPr>
          <w:rFonts w:ascii="DM Sans" w:hAnsi="DM Sans"/>
        </w:rPr>
      </w:pPr>
      <w:r w:rsidRPr="001E3A2A">
        <w:rPr>
          <w:rFonts w:ascii="DM Sans" w:hAnsi="DM Sans"/>
        </w:rPr>
        <w:t xml:space="preserve">Explain benefits of talking to GP or nurse now if necessary </w:t>
      </w:r>
    </w:p>
    <w:p w14:paraId="20C5E99F" w14:textId="77777777" w:rsidR="004A5365" w:rsidRPr="001E3A2A" w:rsidRDefault="004A5365" w:rsidP="004A5365">
      <w:pPr>
        <w:pStyle w:val="ListParagraph"/>
        <w:numPr>
          <w:ilvl w:val="0"/>
          <w:numId w:val="15"/>
        </w:numPr>
        <w:spacing w:after="120" w:line="360" w:lineRule="auto"/>
        <w:ind w:left="714" w:hanging="357"/>
        <w:rPr>
          <w:rFonts w:ascii="DM Sans" w:hAnsi="DM Sans"/>
        </w:rPr>
      </w:pPr>
      <w:r w:rsidRPr="001E3A2A">
        <w:rPr>
          <w:rFonts w:ascii="DM Sans" w:hAnsi="DM Sans"/>
        </w:rPr>
        <w:t xml:space="preserve">Take a full history of presenting </w:t>
      </w:r>
      <w:proofErr w:type="gramStart"/>
      <w:r w:rsidRPr="001E3A2A">
        <w:rPr>
          <w:rFonts w:ascii="DM Sans" w:hAnsi="DM Sans"/>
        </w:rPr>
        <w:t>complaint</w:t>
      </w:r>
      <w:proofErr w:type="gramEnd"/>
      <w:r w:rsidRPr="001E3A2A">
        <w:rPr>
          <w:rFonts w:ascii="DM Sans" w:hAnsi="DM Sans"/>
        </w:rPr>
        <w:t xml:space="preserve"> </w:t>
      </w:r>
    </w:p>
    <w:p w14:paraId="63A04E67" w14:textId="77777777" w:rsidR="004A5365" w:rsidRPr="001E3A2A" w:rsidRDefault="004A5365" w:rsidP="004A5365">
      <w:pPr>
        <w:pStyle w:val="ListParagraph"/>
        <w:numPr>
          <w:ilvl w:val="0"/>
          <w:numId w:val="15"/>
        </w:numPr>
        <w:spacing w:after="120" w:line="360" w:lineRule="auto"/>
        <w:ind w:left="714" w:hanging="357"/>
        <w:rPr>
          <w:rFonts w:ascii="DM Sans" w:hAnsi="DM Sans"/>
        </w:rPr>
      </w:pPr>
      <w:r w:rsidRPr="001E3A2A">
        <w:rPr>
          <w:rFonts w:ascii="DM Sans" w:hAnsi="DM Sans"/>
        </w:rPr>
        <w:t xml:space="preserve">Review patient records, e.g. meds, warnings, classifications, </w:t>
      </w:r>
      <w:proofErr w:type="gramStart"/>
      <w:r w:rsidRPr="001E3A2A">
        <w:rPr>
          <w:rFonts w:ascii="DM Sans" w:hAnsi="DM Sans"/>
        </w:rPr>
        <w:t>etc</w:t>
      </w:r>
      <w:proofErr w:type="gramEnd"/>
      <w:r w:rsidRPr="001E3A2A">
        <w:rPr>
          <w:rFonts w:ascii="DM Sans" w:hAnsi="DM Sans"/>
        </w:rPr>
        <w:t xml:space="preserve"> </w:t>
      </w:r>
    </w:p>
    <w:p w14:paraId="17ECB6DD" w14:textId="77777777" w:rsidR="004A5365" w:rsidRPr="001E3A2A" w:rsidRDefault="004A5365" w:rsidP="004A5365">
      <w:pPr>
        <w:pStyle w:val="ListParagraph"/>
        <w:numPr>
          <w:ilvl w:val="0"/>
          <w:numId w:val="15"/>
        </w:numPr>
        <w:spacing w:after="120" w:line="360" w:lineRule="auto"/>
        <w:ind w:left="714" w:hanging="357"/>
        <w:rPr>
          <w:rFonts w:ascii="DM Sans" w:hAnsi="DM Sans"/>
        </w:rPr>
      </w:pPr>
      <w:r w:rsidRPr="001E3A2A">
        <w:rPr>
          <w:rFonts w:ascii="DM Sans" w:hAnsi="DM Sans"/>
        </w:rPr>
        <w:t xml:space="preserve">Consider need for physical examination to come to a diagnosis. Book face to face consult if necessary </w:t>
      </w:r>
    </w:p>
    <w:p w14:paraId="6F2FEFE8" w14:textId="77777777" w:rsidR="004A5365" w:rsidRPr="001E3A2A" w:rsidRDefault="004A5365" w:rsidP="004A5365">
      <w:pPr>
        <w:pStyle w:val="ListParagraph"/>
        <w:numPr>
          <w:ilvl w:val="0"/>
          <w:numId w:val="15"/>
        </w:numPr>
        <w:spacing w:after="120" w:line="360" w:lineRule="auto"/>
        <w:ind w:left="714" w:hanging="357"/>
        <w:rPr>
          <w:rFonts w:ascii="DM Sans" w:hAnsi="DM Sans"/>
        </w:rPr>
      </w:pPr>
      <w:r w:rsidRPr="001E3A2A">
        <w:rPr>
          <w:rFonts w:ascii="DM Sans" w:hAnsi="DM Sans"/>
        </w:rPr>
        <w:t xml:space="preserve">Discuss options if confident you can manage patient without physical </w:t>
      </w:r>
      <w:proofErr w:type="gramStart"/>
      <w:r w:rsidRPr="001E3A2A">
        <w:rPr>
          <w:rFonts w:ascii="DM Sans" w:hAnsi="DM Sans"/>
        </w:rPr>
        <w:t>exam</w:t>
      </w:r>
      <w:proofErr w:type="gramEnd"/>
    </w:p>
    <w:p w14:paraId="1D139D41" w14:textId="77777777" w:rsidR="004A5365" w:rsidRPr="001E3A2A" w:rsidRDefault="004A5365" w:rsidP="004A5365">
      <w:pPr>
        <w:pStyle w:val="ListParagraph"/>
        <w:numPr>
          <w:ilvl w:val="0"/>
          <w:numId w:val="15"/>
        </w:numPr>
        <w:spacing w:after="120" w:line="360" w:lineRule="auto"/>
        <w:ind w:left="714" w:hanging="357"/>
        <w:rPr>
          <w:rFonts w:ascii="DM Sans" w:hAnsi="DM Sans"/>
        </w:rPr>
      </w:pPr>
      <w:r w:rsidRPr="001E3A2A">
        <w:rPr>
          <w:rFonts w:ascii="DM Sans" w:hAnsi="DM Sans"/>
        </w:rPr>
        <w:t xml:space="preserve">Remember, patients can still request a face-to-face consult at any </w:t>
      </w:r>
      <w:proofErr w:type="gramStart"/>
      <w:r w:rsidRPr="001E3A2A">
        <w:rPr>
          <w:rFonts w:ascii="DM Sans" w:hAnsi="DM Sans"/>
        </w:rPr>
        <w:t>time</w:t>
      </w:r>
      <w:proofErr w:type="gramEnd"/>
      <w:r w:rsidRPr="001E3A2A">
        <w:rPr>
          <w:rFonts w:ascii="DM Sans" w:hAnsi="DM Sans"/>
        </w:rPr>
        <w:t xml:space="preserve"> </w:t>
      </w:r>
    </w:p>
    <w:p w14:paraId="148497C3" w14:textId="77777777" w:rsidR="004A5365" w:rsidRPr="001E3A2A" w:rsidRDefault="004A5365" w:rsidP="004A5365">
      <w:pPr>
        <w:pStyle w:val="ListParagraph"/>
        <w:numPr>
          <w:ilvl w:val="0"/>
          <w:numId w:val="15"/>
        </w:numPr>
        <w:spacing w:after="120" w:line="360" w:lineRule="auto"/>
        <w:ind w:left="714" w:hanging="357"/>
        <w:rPr>
          <w:rFonts w:ascii="DM Sans" w:hAnsi="DM Sans"/>
        </w:rPr>
      </w:pPr>
      <w:r w:rsidRPr="001E3A2A">
        <w:rPr>
          <w:rFonts w:ascii="DM Sans" w:hAnsi="DM Sans"/>
        </w:rPr>
        <w:t xml:space="preserve">Agree management plan with </w:t>
      </w:r>
      <w:proofErr w:type="gramStart"/>
      <w:r w:rsidRPr="001E3A2A">
        <w:rPr>
          <w:rFonts w:ascii="DM Sans" w:hAnsi="DM Sans"/>
        </w:rPr>
        <w:t>patient</w:t>
      </w:r>
      <w:proofErr w:type="gramEnd"/>
      <w:r w:rsidRPr="001E3A2A">
        <w:rPr>
          <w:rFonts w:ascii="DM Sans" w:hAnsi="DM Sans"/>
        </w:rPr>
        <w:t xml:space="preserve"> </w:t>
      </w:r>
    </w:p>
    <w:p w14:paraId="3DBEE2D1" w14:textId="77777777" w:rsidR="004A5365" w:rsidRPr="001E3A2A" w:rsidRDefault="004A5365" w:rsidP="004A5365">
      <w:pPr>
        <w:pStyle w:val="ListParagraph"/>
        <w:numPr>
          <w:ilvl w:val="0"/>
          <w:numId w:val="15"/>
        </w:numPr>
        <w:spacing w:after="120" w:line="360" w:lineRule="auto"/>
        <w:ind w:left="714" w:hanging="357"/>
        <w:rPr>
          <w:rFonts w:ascii="DM Sans" w:hAnsi="DM Sans"/>
        </w:rPr>
      </w:pPr>
      <w:r w:rsidRPr="001E3A2A">
        <w:rPr>
          <w:rFonts w:ascii="DM Sans" w:hAnsi="DM Sans"/>
        </w:rPr>
        <w:t xml:space="preserve">Ask patient to recap the agreed </w:t>
      </w:r>
      <w:proofErr w:type="gramStart"/>
      <w:r w:rsidRPr="001E3A2A">
        <w:rPr>
          <w:rFonts w:ascii="DM Sans" w:hAnsi="DM Sans"/>
        </w:rPr>
        <w:t>plan</w:t>
      </w:r>
      <w:proofErr w:type="gramEnd"/>
      <w:r w:rsidRPr="001E3A2A">
        <w:rPr>
          <w:rFonts w:ascii="DM Sans" w:hAnsi="DM Sans"/>
        </w:rPr>
        <w:t xml:space="preserve"> </w:t>
      </w:r>
    </w:p>
    <w:p w14:paraId="5F1030A2" w14:textId="77777777" w:rsidR="004A5365" w:rsidRPr="001E3A2A" w:rsidRDefault="004A5365" w:rsidP="004A5365">
      <w:pPr>
        <w:pStyle w:val="ListParagraph"/>
        <w:numPr>
          <w:ilvl w:val="0"/>
          <w:numId w:val="15"/>
        </w:numPr>
        <w:spacing w:after="120" w:line="360" w:lineRule="auto"/>
        <w:ind w:left="714" w:hanging="357"/>
        <w:rPr>
          <w:rFonts w:ascii="DM Sans" w:hAnsi="DM Sans"/>
        </w:rPr>
      </w:pPr>
      <w:r w:rsidRPr="001E3A2A">
        <w:rPr>
          <w:rFonts w:ascii="DM Sans" w:hAnsi="DM Sans"/>
        </w:rPr>
        <w:t xml:space="preserve">Safety net - “If your condition deteriorates or you develop XYZ (relevant to presenting complaint) please let us know, remember to call 111 in an </w:t>
      </w:r>
      <w:proofErr w:type="gramStart"/>
      <w:r w:rsidRPr="001E3A2A">
        <w:rPr>
          <w:rFonts w:ascii="DM Sans" w:hAnsi="DM Sans"/>
        </w:rPr>
        <w:t>emergency”</w:t>
      </w:r>
      <w:proofErr w:type="gramEnd"/>
      <w:r w:rsidRPr="001E3A2A">
        <w:rPr>
          <w:rFonts w:ascii="DM Sans" w:hAnsi="DM Sans"/>
        </w:rPr>
        <w:t xml:space="preserve"> </w:t>
      </w:r>
    </w:p>
    <w:p w14:paraId="0B26A659" w14:textId="77777777" w:rsidR="004A5365" w:rsidRPr="001E3A2A" w:rsidRDefault="004A5365" w:rsidP="004A5365">
      <w:pPr>
        <w:pStyle w:val="ListParagraph"/>
        <w:numPr>
          <w:ilvl w:val="0"/>
          <w:numId w:val="15"/>
        </w:numPr>
        <w:spacing w:after="120" w:line="360" w:lineRule="auto"/>
        <w:ind w:left="714" w:hanging="357"/>
        <w:rPr>
          <w:rFonts w:ascii="DM Sans" w:hAnsi="DM Sans"/>
        </w:rPr>
      </w:pPr>
      <w:r w:rsidRPr="001E3A2A">
        <w:rPr>
          <w:rFonts w:ascii="DM Sans" w:hAnsi="DM Sans"/>
        </w:rPr>
        <w:t xml:space="preserve">“Do you have any further questions right now?” </w:t>
      </w:r>
    </w:p>
    <w:p w14:paraId="64C86298" w14:textId="77777777" w:rsidR="004A5365" w:rsidRPr="001E3A2A" w:rsidRDefault="004A5365" w:rsidP="004A5365">
      <w:pPr>
        <w:pStyle w:val="ListParagraph"/>
        <w:numPr>
          <w:ilvl w:val="0"/>
          <w:numId w:val="15"/>
        </w:numPr>
        <w:spacing w:after="120" w:line="360" w:lineRule="auto"/>
        <w:ind w:left="714" w:hanging="357"/>
        <w:rPr>
          <w:rFonts w:ascii="DM Sans" w:hAnsi="DM Sans"/>
        </w:rPr>
      </w:pPr>
      <w:r w:rsidRPr="001E3A2A">
        <w:rPr>
          <w:rFonts w:ascii="DM Sans" w:hAnsi="DM Sans"/>
        </w:rPr>
        <w:t xml:space="preserve">Say goodbye and hang </w:t>
      </w:r>
      <w:proofErr w:type="gramStart"/>
      <w:r w:rsidRPr="001E3A2A">
        <w:rPr>
          <w:rFonts w:ascii="DM Sans" w:hAnsi="DM Sans"/>
        </w:rPr>
        <w:t>up</w:t>
      </w:r>
      <w:proofErr w:type="gramEnd"/>
      <w:r w:rsidRPr="001E3A2A">
        <w:rPr>
          <w:rFonts w:ascii="DM Sans" w:hAnsi="DM Sans"/>
        </w:rPr>
        <w:t xml:space="preserve"> </w:t>
      </w:r>
    </w:p>
    <w:p w14:paraId="767B5F3F" w14:textId="77777777" w:rsidR="004A5365" w:rsidRPr="001E3A2A" w:rsidRDefault="004A5365" w:rsidP="004A5365">
      <w:pPr>
        <w:pStyle w:val="ListParagraph"/>
        <w:numPr>
          <w:ilvl w:val="0"/>
          <w:numId w:val="15"/>
        </w:numPr>
        <w:spacing w:after="120" w:line="360" w:lineRule="auto"/>
        <w:ind w:left="714" w:hanging="357"/>
        <w:rPr>
          <w:rFonts w:ascii="DM Sans" w:hAnsi="DM Sans"/>
        </w:rPr>
      </w:pPr>
      <w:r w:rsidRPr="001E3A2A">
        <w:rPr>
          <w:rFonts w:ascii="DM Sans" w:hAnsi="DM Sans"/>
        </w:rPr>
        <w:t xml:space="preserve">Fully document in PMS including coding triage outcome. Consider sentence confirming patient happy with outcome. </w:t>
      </w:r>
    </w:p>
    <w:p w14:paraId="7601E1A7" w14:textId="77777777" w:rsidR="004A5365" w:rsidRPr="001E3A2A" w:rsidRDefault="004A5365" w:rsidP="004A5365">
      <w:pPr>
        <w:pStyle w:val="ListParagraph"/>
        <w:numPr>
          <w:ilvl w:val="0"/>
          <w:numId w:val="15"/>
        </w:numPr>
        <w:spacing w:after="120" w:line="360" w:lineRule="auto"/>
        <w:ind w:left="714" w:hanging="357"/>
        <w:rPr>
          <w:rFonts w:ascii="DM Sans" w:hAnsi="DM Sans"/>
        </w:rPr>
      </w:pPr>
      <w:r w:rsidRPr="001E3A2A">
        <w:rPr>
          <w:rFonts w:ascii="DM Sans" w:hAnsi="DM Sans"/>
        </w:rPr>
        <w:t xml:space="preserve">Save/Close advance </w:t>
      </w:r>
      <w:proofErr w:type="gramStart"/>
      <w:r w:rsidRPr="001E3A2A">
        <w:rPr>
          <w:rFonts w:ascii="DM Sans" w:hAnsi="DM Sans"/>
        </w:rPr>
        <w:t>form</w:t>
      </w:r>
      <w:proofErr w:type="gramEnd"/>
    </w:p>
    <w:p w14:paraId="07F83055" w14:textId="019C04D0" w:rsidR="00354861" w:rsidRPr="00AE7D69" w:rsidRDefault="00354861" w:rsidP="00AE7D69">
      <w:pPr>
        <w:spacing w:before="0"/>
        <w:rPr>
          <w:rFonts w:ascii="Century Gothic" w:hAnsi="Century Gothic"/>
        </w:rPr>
      </w:pPr>
    </w:p>
    <w:sectPr w:rsidR="00354861" w:rsidRPr="00AE7D69" w:rsidSect="00006F85">
      <w:headerReference w:type="default" r:id="rId11"/>
      <w:footerReference w:type="default" r:id="rId12"/>
      <w:pgSz w:w="11906" w:h="16838"/>
      <w:pgMar w:top="1048" w:right="1440" w:bottom="1134" w:left="1440" w:header="0" w:footer="7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EA429" w14:textId="77777777" w:rsidR="00006F85" w:rsidRDefault="00006F85" w:rsidP="00193F00">
      <w:r>
        <w:separator/>
      </w:r>
    </w:p>
  </w:endnote>
  <w:endnote w:type="continuationSeparator" w:id="0">
    <w:p w14:paraId="0A5ABA27" w14:textId="77777777" w:rsidR="00006F85" w:rsidRDefault="00006F85" w:rsidP="00193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153E3" w14:textId="77777777" w:rsidR="004565E5" w:rsidRDefault="004565E5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2637"/>
    </w:tblGrid>
    <w:tr w:rsidR="00B26847" w14:paraId="62F739E8" w14:textId="77777777" w:rsidTr="00B26847">
      <w:tc>
        <w:tcPr>
          <w:tcW w:w="3005" w:type="dxa"/>
          <w:tcBorders>
            <w:top w:val="single" w:sz="4" w:space="0" w:color="7030A0"/>
            <w:bottom w:val="single" w:sz="4" w:space="0" w:color="auto"/>
          </w:tcBorders>
        </w:tcPr>
        <w:p w14:paraId="3C5DDE61" w14:textId="7A644B64" w:rsidR="00B26847" w:rsidRPr="00390995" w:rsidRDefault="00390995" w:rsidP="00390995">
          <w:pPr>
            <w:pStyle w:val="NormalTextDMSans"/>
            <w:rPr>
              <w:rFonts w:ascii="Century Gothic" w:hAnsi="Century Gothic"/>
              <w:b/>
              <w:bCs/>
              <w:sz w:val="16"/>
              <w:szCs w:val="16"/>
            </w:rPr>
          </w:pPr>
          <w:r w:rsidRPr="00390995">
            <w:rPr>
              <w:sz w:val="16"/>
              <w:szCs w:val="16"/>
            </w:rPr>
            <w:t>Clinical Triage Standard and Checklist</w:t>
          </w:r>
        </w:p>
      </w:tc>
      <w:tc>
        <w:tcPr>
          <w:tcW w:w="3005" w:type="dxa"/>
          <w:tcBorders>
            <w:top w:val="single" w:sz="4" w:space="0" w:color="7030A0"/>
            <w:bottom w:val="single" w:sz="4" w:space="0" w:color="auto"/>
          </w:tcBorders>
        </w:tcPr>
        <w:p w14:paraId="7828FDFC" w14:textId="77777777" w:rsidR="00B26847" w:rsidRPr="001E30B8" w:rsidRDefault="00B26847" w:rsidP="00B26847">
          <w:pPr>
            <w:pStyle w:val="Footer"/>
            <w:spacing w:before="0"/>
            <w:rPr>
              <w:rFonts w:ascii="Century Gothic" w:hAnsi="Century Gothic"/>
              <w:sz w:val="16"/>
              <w:szCs w:val="16"/>
            </w:rPr>
          </w:pPr>
          <w:r w:rsidRPr="001E30B8">
            <w:rPr>
              <w:rFonts w:ascii="Century Gothic" w:hAnsi="Century Gothic"/>
              <w:sz w:val="16"/>
              <w:szCs w:val="16"/>
            </w:rPr>
            <w:t>Last review: Jan 2024</w:t>
          </w:r>
        </w:p>
      </w:tc>
      <w:tc>
        <w:tcPr>
          <w:tcW w:w="2637" w:type="dxa"/>
          <w:tcBorders>
            <w:top w:val="single" w:sz="4" w:space="0" w:color="7030A0"/>
            <w:bottom w:val="single" w:sz="4" w:space="0" w:color="auto"/>
          </w:tcBorders>
        </w:tcPr>
        <w:p w14:paraId="57A4A914" w14:textId="77777777" w:rsidR="00B26847" w:rsidRPr="001E30B8" w:rsidRDefault="00B26847" w:rsidP="00B26847">
          <w:pPr>
            <w:pStyle w:val="Footer"/>
            <w:spacing w:before="0"/>
            <w:rPr>
              <w:rFonts w:ascii="Century Gothic" w:hAnsi="Century Gothic"/>
              <w:sz w:val="16"/>
              <w:szCs w:val="16"/>
            </w:rPr>
          </w:pPr>
          <w:r w:rsidRPr="001E30B8">
            <w:rPr>
              <w:rFonts w:ascii="Century Gothic" w:hAnsi="Century Gothic"/>
              <w:sz w:val="16"/>
              <w:szCs w:val="16"/>
            </w:rPr>
            <w:t xml:space="preserve">Contact: </w:t>
          </w:r>
          <w:hyperlink r:id="rId1" w:history="1">
            <w:r w:rsidRPr="001E30B8">
              <w:rPr>
                <w:rStyle w:val="Hyperlink"/>
                <w:rFonts w:ascii="Century Gothic" w:hAnsi="Century Gothic"/>
                <w:sz w:val="16"/>
                <w:szCs w:val="16"/>
              </w:rPr>
              <w:t>admin@collab.org.nz</w:t>
            </w:r>
          </w:hyperlink>
          <w:r w:rsidRPr="001E30B8">
            <w:rPr>
              <w:rFonts w:ascii="Century Gothic" w:hAnsi="Century Gothic"/>
              <w:sz w:val="16"/>
              <w:szCs w:val="16"/>
            </w:rPr>
            <w:t xml:space="preserve"> </w:t>
          </w:r>
        </w:p>
      </w:tc>
    </w:tr>
    <w:tr w:rsidR="00B26847" w14:paraId="508C1532" w14:textId="77777777" w:rsidTr="00EE5C93">
      <w:tc>
        <w:tcPr>
          <w:tcW w:w="8647" w:type="dxa"/>
          <w:gridSpan w:val="3"/>
          <w:tcBorders>
            <w:top w:val="single" w:sz="4" w:space="0" w:color="auto"/>
          </w:tcBorders>
        </w:tcPr>
        <w:p w14:paraId="41756AB9" w14:textId="77777777" w:rsidR="00B26847" w:rsidRPr="001E30B8" w:rsidRDefault="00B26847" w:rsidP="00B26847">
          <w:pPr>
            <w:spacing w:before="0"/>
            <w:rPr>
              <w:rFonts w:ascii="Century Gothic" w:eastAsia="Calibri" w:hAnsi="Century Gothic" w:cs="Calibri"/>
              <w:i/>
              <w:iCs/>
              <w:sz w:val="16"/>
              <w:szCs w:val="16"/>
            </w:rPr>
          </w:pPr>
          <w:r w:rsidRPr="001E30B8">
            <w:rPr>
              <w:rFonts w:ascii="Century Gothic" w:eastAsia="Calibri" w:hAnsi="Century Gothic" w:cs="Calibri"/>
              <w:i/>
              <w:iCs/>
              <w:sz w:val="16"/>
              <w:szCs w:val="16"/>
              <w:lang w:val="en-GB"/>
            </w:rPr>
            <w:t xml:space="preserve">Disclaimer: This document has been developed by Collaborative Aotearoa (collab.org.nz) specifically for learning and development. If this document is printed, it is valid only for the day of printing. </w:t>
          </w:r>
        </w:p>
      </w:tc>
    </w:tr>
  </w:tbl>
  <w:sdt>
    <w:sdtPr>
      <w:id w:val="73620437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5B6D29F" w14:textId="228A193D" w:rsidR="004B4F8E" w:rsidRPr="00390995" w:rsidRDefault="00B26847" w:rsidP="00390995">
        <w:pPr>
          <w:pStyle w:val="Footer"/>
          <w:pBdr>
            <w:top w:val="single" w:sz="4" w:space="1" w:color="D9D9D9" w:themeColor="background1" w:themeShade="D9"/>
          </w:pBdr>
          <w:jc w:val="center"/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FE0E5" w14:textId="77777777" w:rsidR="00006F85" w:rsidRDefault="00006F85" w:rsidP="00193F00">
      <w:r>
        <w:separator/>
      </w:r>
    </w:p>
  </w:footnote>
  <w:footnote w:type="continuationSeparator" w:id="0">
    <w:p w14:paraId="641A8CE3" w14:textId="77777777" w:rsidR="00006F85" w:rsidRDefault="00006F85" w:rsidP="00193F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3BD27" w14:textId="61E6DF69" w:rsidR="000F0207" w:rsidRDefault="004A642D" w:rsidP="00544F30">
    <w:pPr>
      <w:pStyle w:val="Header"/>
      <w:ind w:left="-1418"/>
    </w:pPr>
    <w:r w:rsidRPr="004A642D">
      <w:rPr>
        <w:noProof/>
      </w:rPr>
      <w:drawing>
        <wp:anchor distT="0" distB="0" distL="114300" distR="114300" simplePos="0" relativeHeight="251656192" behindDoc="0" locked="0" layoutInCell="1" allowOverlap="1" wp14:anchorId="4B40D451" wp14:editId="7115A844">
          <wp:simplePos x="0" y="0"/>
          <wp:positionH relativeFrom="margin">
            <wp:posOffset>-1262380</wp:posOffset>
          </wp:positionH>
          <wp:positionV relativeFrom="paragraph">
            <wp:posOffset>-16716</wp:posOffset>
          </wp:positionV>
          <wp:extent cx="8255635" cy="1226185"/>
          <wp:effectExtent l="0" t="0" r="0" b="0"/>
          <wp:wrapSquare wrapText="bothSides"/>
          <wp:docPr id="16553547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3528399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907" b="25569"/>
                  <a:stretch/>
                </pic:blipFill>
                <pic:spPr bwMode="auto">
                  <a:xfrm>
                    <a:off x="0" y="0"/>
                    <a:ext cx="8255635" cy="1226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E990D48" wp14:editId="5E4C994A">
          <wp:simplePos x="0" y="0"/>
          <wp:positionH relativeFrom="margin">
            <wp:posOffset>4109085</wp:posOffset>
          </wp:positionH>
          <wp:positionV relativeFrom="margin">
            <wp:posOffset>-1280091</wp:posOffset>
          </wp:positionV>
          <wp:extent cx="2375592" cy="902010"/>
          <wp:effectExtent l="0" t="0" r="0" b="0"/>
          <wp:wrapNone/>
          <wp:docPr id="1683915753" name="Picture 168391575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5592" cy="902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719C9"/>
    <w:multiLevelType w:val="hybridMultilevel"/>
    <w:tmpl w:val="D8A6EF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5209A"/>
    <w:multiLevelType w:val="hybridMultilevel"/>
    <w:tmpl w:val="C602B56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D5390"/>
    <w:multiLevelType w:val="hybridMultilevel"/>
    <w:tmpl w:val="232CAC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C3E51"/>
    <w:multiLevelType w:val="hybridMultilevel"/>
    <w:tmpl w:val="A11A07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F5BEB"/>
    <w:multiLevelType w:val="hybridMultilevel"/>
    <w:tmpl w:val="9758830A"/>
    <w:lvl w:ilvl="0" w:tplc="B51EB0DC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  <w:color w:val="1375BA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9E5FC1"/>
    <w:multiLevelType w:val="hybridMultilevel"/>
    <w:tmpl w:val="46A6BE7A"/>
    <w:lvl w:ilvl="0" w:tplc="FCBEA162">
      <w:start w:val="1"/>
      <w:numFmt w:val="bullet"/>
      <w:pStyle w:val="Bulletheader-BoldUnderlineDarkGreyEmphasis"/>
      <w:lvlText w:val=""/>
      <w:lvlJc w:val="left"/>
      <w:pPr>
        <w:ind w:left="720" w:hanging="360"/>
      </w:pPr>
      <w:rPr>
        <w:rFonts w:ascii="Symbol" w:hAnsi="Symbol" w:hint="default"/>
        <w:color w:val="0077A6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25ADF"/>
    <w:multiLevelType w:val="hybridMultilevel"/>
    <w:tmpl w:val="DB8AF31A"/>
    <w:lvl w:ilvl="0" w:tplc="6AF6B98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FC767C"/>
    <w:multiLevelType w:val="hybridMultilevel"/>
    <w:tmpl w:val="6E30BD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810CA"/>
    <w:multiLevelType w:val="hybridMultilevel"/>
    <w:tmpl w:val="91F29C0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955E6"/>
    <w:multiLevelType w:val="hybridMultilevel"/>
    <w:tmpl w:val="5DF03B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056AD6"/>
    <w:multiLevelType w:val="hybridMultilevel"/>
    <w:tmpl w:val="D85024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F95119"/>
    <w:multiLevelType w:val="hybridMultilevel"/>
    <w:tmpl w:val="CF42B9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0E7A05"/>
    <w:multiLevelType w:val="hybridMultilevel"/>
    <w:tmpl w:val="2F98365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3D62D1"/>
    <w:multiLevelType w:val="hybridMultilevel"/>
    <w:tmpl w:val="829877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81094C"/>
    <w:multiLevelType w:val="hybridMultilevel"/>
    <w:tmpl w:val="5AD2A26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97561"/>
    <w:multiLevelType w:val="hybridMultilevel"/>
    <w:tmpl w:val="9DE4B0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E94D7B"/>
    <w:multiLevelType w:val="hybridMultilevel"/>
    <w:tmpl w:val="69125B0A"/>
    <w:lvl w:ilvl="0" w:tplc="6AF6B98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37B98D"/>
    <w:multiLevelType w:val="hybridMultilevel"/>
    <w:tmpl w:val="93209ADC"/>
    <w:lvl w:ilvl="0" w:tplc="53B24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E694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DE48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706E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80EE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DA23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F2F7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54A3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EABA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51393"/>
    <w:multiLevelType w:val="hybridMultilevel"/>
    <w:tmpl w:val="C602B5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4D7C2C"/>
    <w:multiLevelType w:val="hybridMultilevel"/>
    <w:tmpl w:val="EDFA45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607157"/>
    <w:multiLevelType w:val="hybridMultilevel"/>
    <w:tmpl w:val="90E4DF5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6254087">
    <w:abstractNumId w:val="5"/>
  </w:num>
  <w:num w:numId="2" w16cid:durableId="1684867018">
    <w:abstractNumId w:val="4"/>
  </w:num>
  <w:num w:numId="3" w16cid:durableId="1070811826">
    <w:abstractNumId w:val="17"/>
  </w:num>
  <w:num w:numId="4" w16cid:durableId="1418097207">
    <w:abstractNumId w:val="0"/>
  </w:num>
  <w:num w:numId="5" w16cid:durableId="2102023039">
    <w:abstractNumId w:val="15"/>
  </w:num>
  <w:num w:numId="6" w16cid:durableId="2036540754">
    <w:abstractNumId w:val="20"/>
  </w:num>
  <w:num w:numId="7" w16cid:durableId="683939598">
    <w:abstractNumId w:val="7"/>
  </w:num>
  <w:num w:numId="8" w16cid:durableId="1413507228">
    <w:abstractNumId w:val="19"/>
  </w:num>
  <w:num w:numId="9" w16cid:durableId="1188523312">
    <w:abstractNumId w:val="2"/>
  </w:num>
  <w:num w:numId="10" w16cid:durableId="247076496">
    <w:abstractNumId w:val="9"/>
  </w:num>
  <w:num w:numId="11" w16cid:durableId="714735723">
    <w:abstractNumId w:val="8"/>
  </w:num>
  <w:num w:numId="12" w16cid:durableId="953829535">
    <w:abstractNumId w:val="11"/>
  </w:num>
  <w:num w:numId="13" w16cid:durableId="2048796899">
    <w:abstractNumId w:val="13"/>
  </w:num>
  <w:num w:numId="14" w16cid:durableId="2016105569">
    <w:abstractNumId w:val="14"/>
  </w:num>
  <w:num w:numId="15" w16cid:durableId="471482658">
    <w:abstractNumId w:val="16"/>
  </w:num>
  <w:num w:numId="16" w16cid:durableId="1424764347">
    <w:abstractNumId w:val="6"/>
  </w:num>
  <w:num w:numId="17" w16cid:durableId="43985861">
    <w:abstractNumId w:val="10"/>
  </w:num>
  <w:num w:numId="18" w16cid:durableId="1482959423">
    <w:abstractNumId w:val="1"/>
  </w:num>
  <w:num w:numId="19" w16cid:durableId="157352793">
    <w:abstractNumId w:val="3"/>
  </w:num>
  <w:num w:numId="20" w16cid:durableId="1485200694">
    <w:abstractNumId w:val="12"/>
  </w:num>
  <w:num w:numId="21" w16cid:durableId="535044610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42D"/>
    <w:rsid w:val="00006F85"/>
    <w:rsid w:val="000077D5"/>
    <w:rsid w:val="00012D24"/>
    <w:rsid w:val="00013F1C"/>
    <w:rsid w:val="00016CA5"/>
    <w:rsid w:val="00016CF0"/>
    <w:rsid w:val="0001777D"/>
    <w:rsid w:val="00021673"/>
    <w:rsid w:val="0002262A"/>
    <w:rsid w:val="000231BE"/>
    <w:rsid w:val="000256E3"/>
    <w:rsid w:val="00025B6A"/>
    <w:rsid w:val="00036EE5"/>
    <w:rsid w:val="0004050B"/>
    <w:rsid w:val="00042584"/>
    <w:rsid w:val="00051F8B"/>
    <w:rsid w:val="00061254"/>
    <w:rsid w:val="0007533F"/>
    <w:rsid w:val="00076E7E"/>
    <w:rsid w:val="00083234"/>
    <w:rsid w:val="000918D1"/>
    <w:rsid w:val="00092C78"/>
    <w:rsid w:val="000936D1"/>
    <w:rsid w:val="0009735B"/>
    <w:rsid w:val="000A666C"/>
    <w:rsid w:val="000B4636"/>
    <w:rsid w:val="000D49CA"/>
    <w:rsid w:val="000E3F31"/>
    <w:rsid w:val="000F0207"/>
    <w:rsid w:val="000F3A12"/>
    <w:rsid w:val="00103318"/>
    <w:rsid w:val="0010606B"/>
    <w:rsid w:val="00121C61"/>
    <w:rsid w:val="001221B1"/>
    <w:rsid w:val="00133996"/>
    <w:rsid w:val="001352D6"/>
    <w:rsid w:val="00136CA4"/>
    <w:rsid w:val="00145420"/>
    <w:rsid w:val="0015090A"/>
    <w:rsid w:val="00157FAE"/>
    <w:rsid w:val="001632BB"/>
    <w:rsid w:val="0017029D"/>
    <w:rsid w:val="00171939"/>
    <w:rsid w:val="00176172"/>
    <w:rsid w:val="001836FC"/>
    <w:rsid w:val="00187FEA"/>
    <w:rsid w:val="00193C60"/>
    <w:rsid w:val="00193F00"/>
    <w:rsid w:val="00194922"/>
    <w:rsid w:val="00197FAB"/>
    <w:rsid w:val="001A3AE6"/>
    <w:rsid w:val="001C3126"/>
    <w:rsid w:val="001C3444"/>
    <w:rsid w:val="001C4649"/>
    <w:rsid w:val="001D2B8C"/>
    <w:rsid w:val="001D49CC"/>
    <w:rsid w:val="001D574F"/>
    <w:rsid w:val="001E30B8"/>
    <w:rsid w:val="001E757D"/>
    <w:rsid w:val="002008AC"/>
    <w:rsid w:val="00201D40"/>
    <w:rsid w:val="0020311F"/>
    <w:rsid w:val="002044E6"/>
    <w:rsid w:val="00207FA0"/>
    <w:rsid w:val="00213E47"/>
    <w:rsid w:val="002145C2"/>
    <w:rsid w:val="002205A8"/>
    <w:rsid w:val="00223A1A"/>
    <w:rsid w:val="002250D3"/>
    <w:rsid w:val="002261FB"/>
    <w:rsid w:val="00230654"/>
    <w:rsid w:val="0024330F"/>
    <w:rsid w:val="00266674"/>
    <w:rsid w:val="0027053D"/>
    <w:rsid w:val="00270EDB"/>
    <w:rsid w:val="00276FF3"/>
    <w:rsid w:val="00292C5B"/>
    <w:rsid w:val="002934EB"/>
    <w:rsid w:val="00294D53"/>
    <w:rsid w:val="00297794"/>
    <w:rsid w:val="002B0DE2"/>
    <w:rsid w:val="002B7845"/>
    <w:rsid w:val="002C0AE9"/>
    <w:rsid w:val="002C0BBA"/>
    <w:rsid w:val="002D07B6"/>
    <w:rsid w:val="002D4794"/>
    <w:rsid w:val="002E4700"/>
    <w:rsid w:val="002E4B2A"/>
    <w:rsid w:val="002E5D2C"/>
    <w:rsid w:val="002F14B5"/>
    <w:rsid w:val="002F5548"/>
    <w:rsid w:val="003009EC"/>
    <w:rsid w:val="003039D1"/>
    <w:rsid w:val="00304288"/>
    <w:rsid w:val="00316F51"/>
    <w:rsid w:val="003270CD"/>
    <w:rsid w:val="00327C62"/>
    <w:rsid w:val="00332331"/>
    <w:rsid w:val="00340821"/>
    <w:rsid w:val="0034527A"/>
    <w:rsid w:val="00345406"/>
    <w:rsid w:val="003474C6"/>
    <w:rsid w:val="00354861"/>
    <w:rsid w:val="00362425"/>
    <w:rsid w:val="00365114"/>
    <w:rsid w:val="003668F7"/>
    <w:rsid w:val="00374D80"/>
    <w:rsid w:val="00374EDE"/>
    <w:rsid w:val="00381578"/>
    <w:rsid w:val="00382462"/>
    <w:rsid w:val="00386A34"/>
    <w:rsid w:val="0038712A"/>
    <w:rsid w:val="00390995"/>
    <w:rsid w:val="003937AB"/>
    <w:rsid w:val="00393C99"/>
    <w:rsid w:val="003A3267"/>
    <w:rsid w:val="003B5C87"/>
    <w:rsid w:val="003D5CBD"/>
    <w:rsid w:val="003F323A"/>
    <w:rsid w:val="004018CC"/>
    <w:rsid w:val="00402D04"/>
    <w:rsid w:val="00403D1E"/>
    <w:rsid w:val="00410F87"/>
    <w:rsid w:val="00415931"/>
    <w:rsid w:val="00424A2F"/>
    <w:rsid w:val="00446304"/>
    <w:rsid w:val="0045145D"/>
    <w:rsid w:val="004565E5"/>
    <w:rsid w:val="0046228B"/>
    <w:rsid w:val="00466264"/>
    <w:rsid w:val="00466E71"/>
    <w:rsid w:val="00467B7E"/>
    <w:rsid w:val="00467CC9"/>
    <w:rsid w:val="00476D0D"/>
    <w:rsid w:val="004A06AA"/>
    <w:rsid w:val="004A5365"/>
    <w:rsid w:val="004A642D"/>
    <w:rsid w:val="004A7179"/>
    <w:rsid w:val="004A7717"/>
    <w:rsid w:val="004B4F8E"/>
    <w:rsid w:val="004B59A6"/>
    <w:rsid w:val="004C004E"/>
    <w:rsid w:val="004C1963"/>
    <w:rsid w:val="004E0B72"/>
    <w:rsid w:val="004E7DC2"/>
    <w:rsid w:val="0052031F"/>
    <w:rsid w:val="005204F2"/>
    <w:rsid w:val="005363D5"/>
    <w:rsid w:val="0053762A"/>
    <w:rsid w:val="00544F30"/>
    <w:rsid w:val="00546127"/>
    <w:rsid w:val="005558CC"/>
    <w:rsid w:val="00561FB3"/>
    <w:rsid w:val="005633A2"/>
    <w:rsid w:val="00563A43"/>
    <w:rsid w:val="00576FA9"/>
    <w:rsid w:val="00582F9C"/>
    <w:rsid w:val="00585442"/>
    <w:rsid w:val="0058548A"/>
    <w:rsid w:val="00586FE1"/>
    <w:rsid w:val="0058720D"/>
    <w:rsid w:val="005A165E"/>
    <w:rsid w:val="005A3B85"/>
    <w:rsid w:val="005B120D"/>
    <w:rsid w:val="005B1844"/>
    <w:rsid w:val="005B2566"/>
    <w:rsid w:val="005B571A"/>
    <w:rsid w:val="005D1127"/>
    <w:rsid w:val="005D5A64"/>
    <w:rsid w:val="005E59CD"/>
    <w:rsid w:val="005F73BB"/>
    <w:rsid w:val="00602ADD"/>
    <w:rsid w:val="006061B1"/>
    <w:rsid w:val="006123ED"/>
    <w:rsid w:val="00612919"/>
    <w:rsid w:val="00614A39"/>
    <w:rsid w:val="00632A53"/>
    <w:rsid w:val="006360D0"/>
    <w:rsid w:val="0064176E"/>
    <w:rsid w:val="006475EA"/>
    <w:rsid w:val="00653D02"/>
    <w:rsid w:val="006545CA"/>
    <w:rsid w:val="00680F8D"/>
    <w:rsid w:val="006838BD"/>
    <w:rsid w:val="00686B40"/>
    <w:rsid w:val="00690901"/>
    <w:rsid w:val="00690B65"/>
    <w:rsid w:val="006A39F7"/>
    <w:rsid w:val="006B5491"/>
    <w:rsid w:val="006C2FA8"/>
    <w:rsid w:val="006D13F7"/>
    <w:rsid w:val="006D4A02"/>
    <w:rsid w:val="006E1CE7"/>
    <w:rsid w:val="006E228F"/>
    <w:rsid w:val="006F25FB"/>
    <w:rsid w:val="006F37B7"/>
    <w:rsid w:val="006F47E6"/>
    <w:rsid w:val="006F5E75"/>
    <w:rsid w:val="006F6342"/>
    <w:rsid w:val="00700C3C"/>
    <w:rsid w:val="00715E77"/>
    <w:rsid w:val="00716875"/>
    <w:rsid w:val="0071691A"/>
    <w:rsid w:val="00722BE9"/>
    <w:rsid w:val="0072442D"/>
    <w:rsid w:val="00726D83"/>
    <w:rsid w:val="00727154"/>
    <w:rsid w:val="007366D7"/>
    <w:rsid w:val="00742C17"/>
    <w:rsid w:val="00753C15"/>
    <w:rsid w:val="00765E01"/>
    <w:rsid w:val="00767B8E"/>
    <w:rsid w:val="00775DA7"/>
    <w:rsid w:val="0079179B"/>
    <w:rsid w:val="007A2366"/>
    <w:rsid w:val="007A467F"/>
    <w:rsid w:val="007A6A38"/>
    <w:rsid w:val="007B78AE"/>
    <w:rsid w:val="007C06B8"/>
    <w:rsid w:val="007D30BE"/>
    <w:rsid w:val="007D7E49"/>
    <w:rsid w:val="007F1BDE"/>
    <w:rsid w:val="007F7760"/>
    <w:rsid w:val="00805DE6"/>
    <w:rsid w:val="008079D0"/>
    <w:rsid w:val="00822796"/>
    <w:rsid w:val="008232EE"/>
    <w:rsid w:val="0082708C"/>
    <w:rsid w:val="00832EDC"/>
    <w:rsid w:val="008417A4"/>
    <w:rsid w:val="0085671F"/>
    <w:rsid w:val="00863234"/>
    <w:rsid w:val="0086556B"/>
    <w:rsid w:val="00866F2D"/>
    <w:rsid w:val="00872782"/>
    <w:rsid w:val="008738B3"/>
    <w:rsid w:val="008818B3"/>
    <w:rsid w:val="00882B0A"/>
    <w:rsid w:val="008939A3"/>
    <w:rsid w:val="008949E5"/>
    <w:rsid w:val="008A1E3E"/>
    <w:rsid w:val="008A4F73"/>
    <w:rsid w:val="008B03D2"/>
    <w:rsid w:val="008B6B63"/>
    <w:rsid w:val="008C67A6"/>
    <w:rsid w:val="008D4A51"/>
    <w:rsid w:val="008E6712"/>
    <w:rsid w:val="008E7AAE"/>
    <w:rsid w:val="00905EB2"/>
    <w:rsid w:val="00913284"/>
    <w:rsid w:val="0091574D"/>
    <w:rsid w:val="00921A49"/>
    <w:rsid w:val="00930AB4"/>
    <w:rsid w:val="009310F6"/>
    <w:rsid w:val="00933480"/>
    <w:rsid w:val="00934B11"/>
    <w:rsid w:val="00936C8C"/>
    <w:rsid w:val="009469A5"/>
    <w:rsid w:val="00946C7C"/>
    <w:rsid w:val="00954E4D"/>
    <w:rsid w:val="0095647A"/>
    <w:rsid w:val="00956B1B"/>
    <w:rsid w:val="00964258"/>
    <w:rsid w:val="009668F6"/>
    <w:rsid w:val="00976889"/>
    <w:rsid w:val="00984BD8"/>
    <w:rsid w:val="009870AC"/>
    <w:rsid w:val="0099007B"/>
    <w:rsid w:val="00991F06"/>
    <w:rsid w:val="0099336C"/>
    <w:rsid w:val="00995608"/>
    <w:rsid w:val="009A09BB"/>
    <w:rsid w:val="009A4285"/>
    <w:rsid w:val="009A6C81"/>
    <w:rsid w:val="009D648C"/>
    <w:rsid w:val="009E0CD3"/>
    <w:rsid w:val="009E3899"/>
    <w:rsid w:val="009F2D83"/>
    <w:rsid w:val="00A037AC"/>
    <w:rsid w:val="00A03AB0"/>
    <w:rsid w:val="00A03AC3"/>
    <w:rsid w:val="00A164E4"/>
    <w:rsid w:val="00A25CEE"/>
    <w:rsid w:val="00A319F1"/>
    <w:rsid w:val="00A37BDC"/>
    <w:rsid w:val="00A52875"/>
    <w:rsid w:val="00A55521"/>
    <w:rsid w:val="00A65E19"/>
    <w:rsid w:val="00A8451C"/>
    <w:rsid w:val="00A938F4"/>
    <w:rsid w:val="00AA2445"/>
    <w:rsid w:val="00AB4B4F"/>
    <w:rsid w:val="00AB7967"/>
    <w:rsid w:val="00AC28FB"/>
    <w:rsid w:val="00AC2C20"/>
    <w:rsid w:val="00AC5713"/>
    <w:rsid w:val="00AD2EA6"/>
    <w:rsid w:val="00AD4425"/>
    <w:rsid w:val="00AE68C9"/>
    <w:rsid w:val="00AE7D69"/>
    <w:rsid w:val="00AF1E71"/>
    <w:rsid w:val="00B00C87"/>
    <w:rsid w:val="00B04AA0"/>
    <w:rsid w:val="00B07DD7"/>
    <w:rsid w:val="00B20FE5"/>
    <w:rsid w:val="00B22185"/>
    <w:rsid w:val="00B26847"/>
    <w:rsid w:val="00B27FC3"/>
    <w:rsid w:val="00B31CD5"/>
    <w:rsid w:val="00B31F2A"/>
    <w:rsid w:val="00B33612"/>
    <w:rsid w:val="00B70826"/>
    <w:rsid w:val="00B71203"/>
    <w:rsid w:val="00B74935"/>
    <w:rsid w:val="00B759C7"/>
    <w:rsid w:val="00B85EF7"/>
    <w:rsid w:val="00B914EC"/>
    <w:rsid w:val="00B9376E"/>
    <w:rsid w:val="00B9602E"/>
    <w:rsid w:val="00B9704E"/>
    <w:rsid w:val="00BA0EAD"/>
    <w:rsid w:val="00BA40E1"/>
    <w:rsid w:val="00BA7864"/>
    <w:rsid w:val="00BB0581"/>
    <w:rsid w:val="00BB16EB"/>
    <w:rsid w:val="00BB4510"/>
    <w:rsid w:val="00BB4E10"/>
    <w:rsid w:val="00BB628C"/>
    <w:rsid w:val="00BC609C"/>
    <w:rsid w:val="00BD54EA"/>
    <w:rsid w:val="00BE15F1"/>
    <w:rsid w:val="00BE61F8"/>
    <w:rsid w:val="00BE7403"/>
    <w:rsid w:val="00BF0F85"/>
    <w:rsid w:val="00BF1965"/>
    <w:rsid w:val="00BF5D9B"/>
    <w:rsid w:val="00C00307"/>
    <w:rsid w:val="00C10E39"/>
    <w:rsid w:val="00C1735B"/>
    <w:rsid w:val="00C261FD"/>
    <w:rsid w:val="00C27477"/>
    <w:rsid w:val="00C31622"/>
    <w:rsid w:val="00C33887"/>
    <w:rsid w:val="00C429E9"/>
    <w:rsid w:val="00C4434E"/>
    <w:rsid w:val="00C67C53"/>
    <w:rsid w:val="00C67E98"/>
    <w:rsid w:val="00C73576"/>
    <w:rsid w:val="00C76F42"/>
    <w:rsid w:val="00C86338"/>
    <w:rsid w:val="00C920F7"/>
    <w:rsid w:val="00C94DAA"/>
    <w:rsid w:val="00CA63F9"/>
    <w:rsid w:val="00CB0263"/>
    <w:rsid w:val="00CB2A10"/>
    <w:rsid w:val="00CB60BF"/>
    <w:rsid w:val="00CD3E4B"/>
    <w:rsid w:val="00CD5220"/>
    <w:rsid w:val="00CD5D7A"/>
    <w:rsid w:val="00CE0DE4"/>
    <w:rsid w:val="00CE52BB"/>
    <w:rsid w:val="00CF1490"/>
    <w:rsid w:val="00CF6C95"/>
    <w:rsid w:val="00D12985"/>
    <w:rsid w:val="00D14457"/>
    <w:rsid w:val="00D15C05"/>
    <w:rsid w:val="00D167E4"/>
    <w:rsid w:val="00D20D4D"/>
    <w:rsid w:val="00D23496"/>
    <w:rsid w:val="00D2494F"/>
    <w:rsid w:val="00D27D3E"/>
    <w:rsid w:val="00D35B66"/>
    <w:rsid w:val="00D35EF3"/>
    <w:rsid w:val="00D456B4"/>
    <w:rsid w:val="00D50CD8"/>
    <w:rsid w:val="00D555CA"/>
    <w:rsid w:val="00D60BD6"/>
    <w:rsid w:val="00D62CB5"/>
    <w:rsid w:val="00D71120"/>
    <w:rsid w:val="00D72000"/>
    <w:rsid w:val="00D729C7"/>
    <w:rsid w:val="00D736A7"/>
    <w:rsid w:val="00D77833"/>
    <w:rsid w:val="00D83900"/>
    <w:rsid w:val="00D83E1D"/>
    <w:rsid w:val="00D84F50"/>
    <w:rsid w:val="00D86423"/>
    <w:rsid w:val="00D9394C"/>
    <w:rsid w:val="00D93BD9"/>
    <w:rsid w:val="00D94B1B"/>
    <w:rsid w:val="00D962DA"/>
    <w:rsid w:val="00DA0C29"/>
    <w:rsid w:val="00DA1558"/>
    <w:rsid w:val="00DA5130"/>
    <w:rsid w:val="00DB18CA"/>
    <w:rsid w:val="00DB2A4A"/>
    <w:rsid w:val="00DB3990"/>
    <w:rsid w:val="00DC0FCB"/>
    <w:rsid w:val="00DC159A"/>
    <w:rsid w:val="00DC30B4"/>
    <w:rsid w:val="00DD616E"/>
    <w:rsid w:val="00DD6654"/>
    <w:rsid w:val="00DF2636"/>
    <w:rsid w:val="00DF7376"/>
    <w:rsid w:val="00E11F6D"/>
    <w:rsid w:val="00E15B1F"/>
    <w:rsid w:val="00E16E3C"/>
    <w:rsid w:val="00E17206"/>
    <w:rsid w:val="00E20CDE"/>
    <w:rsid w:val="00E25BE5"/>
    <w:rsid w:val="00E312DF"/>
    <w:rsid w:val="00E36FBD"/>
    <w:rsid w:val="00E378C0"/>
    <w:rsid w:val="00E54338"/>
    <w:rsid w:val="00E566AE"/>
    <w:rsid w:val="00E601A6"/>
    <w:rsid w:val="00E65549"/>
    <w:rsid w:val="00E65FFE"/>
    <w:rsid w:val="00E725E9"/>
    <w:rsid w:val="00E809E4"/>
    <w:rsid w:val="00E86482"/>
    <w:rsid w:val="00E87406"/>
    <w:rsid w:val="00E927E4"/>
    <w:rsid w:val="00E92ADB"/>
    <w:rsid w:val="00EB2565"/>
    <w:rsid w:val="00EB60AA"/>
    <w:rsid w:val="00EB6BB8"/>
    <w:rsid w:val="00EC5C41"/>
    <w:rsid w:val="00EC7F24"/>
    <w:rsid w:val="00ED0A19"/>
    <w:rsid w:val="00ED1774"/>
    <w:rsid w:val="00ED4A98"/>
    <w:rsid w:val="00EE6551"/>
    <w:rsid w:val="00EF122D"/>
    <w:rsid w:val="00EF49A7"/>
    <w:rsid w:val="00F035A4"/>
    <w:rsid w:val="00F07797"/>
    <w:rsid w:val="00F07A25"/>
    <w:rsid w:val="00F167D6"/>
    <w:rsid w:val="00F211A3"/>
    <w:rsid w:val="00F2265A"/>
    <w:rsid w:val="00F30842"/>
    <w:rsid w:val="00F31E73"/>
    <w:rsid w:val="00F37A20"/>
    <w:rsid w:val="00F51F77"/>
    <w:rsid w:val="00F52CB4"/>
    <w:rsid w:val="00F562C8"/>
    <w:rsid w:val="00F56471"/>
    <w:rsid w:val="00F62FA4"/>
    <w:rsid w:val="00F66935"/>
    <w:rsid w:val="00F71427"/>
    <w:rsid w:val="00F80021"/>
    <w:rsid w:val="00F854D4"/>
    <w:rsid w:val="00F87B87"/>
    <w:rsid w:val="00F94F3B"/>
    <w:rsid w:val="00FA0905"/>
    <w:rsid w:val="00FA2C87"/>
    <w:rsid w:val="00FA33E1"/>
    <w:rsid w:val="00FB1033"/>
    <w:rsid w:val="00FB1359"/>
    <w:rsid w:val="00FB49CA"/>
    <w:rsid w:val="00FB5B55"/>
    <w:rsid w:val="00FB7408"/>
    <w:rsid w:val="00FB7DCA"/>
    <w:rsid w:val="00FD40BF"/>
    <w:rsid w:val="00FD435E"/>
    <w:rsid w:val="00FF2CE3"/>
    <w:rsid w:val="00FF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690066"/>
  <w15:chartTrackingRefBased/>
  <w15:docId w15:val="{246C9F6E-7961-442F-9FA7-27D5E815B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1FD"/>
    <w:pPr>
      <w:spacing w:before="120"/>
    </w:pPr>
    <w:rPr>
      <w:rFonts w:ascii="Lato" w:hAnsi="La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4F30"/>
    <w:pPr>
      <w:keepNext/>
      <w:keepLines/>
      <w:pBdr>
        <w:bottom w:val="single" w:sz="18" w:space="1" w:color="9364AC"/>
      </w:pBdr>
      <w:spacing w:before="240" w:after="120"/>
      <w:outlineLvl w:val="0"/>
    </w:pPr>
    <w:rPr>
      <w:rFonts w:ascii="Montserrat SemiBold" w:eastAsiaTheme="majorEastAsia" w:hAnsi="Montserrat SemiBold" w:cstheme="majorBidi"/>
      <w:color w:val="273574"/>
      <w:w w:val="90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61F8"/>
    <w:pPr>
      <w:keepNext/>
      <w:keepLines/>
      <w:spacing w:after="120"/>
      <w:outlineLvl w:val="1"/>
    </w:pPr>
    <w:rPr>
      <w:rFonts w:ascii="Montserrat Medium" w:eastAsiaTheme="majorEastAsia" w:hAnsi="Montserrat Medium" w:cstheme="majorBidi"/>
      <w:color w:val="007CAD"/>
      <w:spacing w:val="8"/>
      <w:w w:val="8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14EC"/>
    <w:pPr>
      <w:spacing w:before="360" w:after="120"/>
      <w:outlineLvl w:val="2"/>
    </w:pPr>
    <w:rPr>
      <w:color w:val="257E8C"/>
      <w:spacing w:val="6"/>
      <w:sz w:val="28"/>
      <w:szCs w:val="32"/>
      <w14:textFill>
        <w14:solidFill>
          <w14:srgbClr w14:val="257E8C">
            <w14:lumMod w14:val="85000"/>
            <w14:lumOff w14:val="15000"/>
          </w14:srgbClr>
        </w14:solidFill>
      </w14:textFill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1A3AE6"/>
    <w:pPr>
      <w:outlineLvl w:val="3"/>
    </w:pPr>
    <w:rPr>
      <w:color w:val="000000" w:themeColor="text1"/>
      <w:szCs w:val="24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3E4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3F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F00"/>
  </w:style>
  <w:style w:type="paragraph" w:styleId="Footer">
    <w:name w:val="footer"/>
    <w:basedOn w:val="Normal"/>
    <w:link w:val="FooterChar"/>
    <w:uiPriority w:val="99"/>
    <w:unhideWhenUsed/>
    <w:rsid w:val="00193F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F00"/>
  </w:style>
  <w:style w:type="table" w:styleId="TableGrid">
    <w:name w:val="Table Grid"/>
    <w:basedOn w:val="TableNormal"/>
    <w:uiPriority w:val="59"/>
    <w:unhideWhenUsed/>
    <w:rsid w:val="007F1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7F1B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3E4B"/>
    <w:rPr>
      <w:color w:val="0077A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747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7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7E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44F30"/>
    <w:rPr>
      <w:rFonts w:ascii="Montserrat SemiBold" w:eastAsiaTheme="majorEastAsia" w:hAnsi="Montserrat SemiBold" w:cstheme="majorBidi"/>
      <w:color w:val="273574"/>
      <w:w w:val="90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BE61F8"/>
    <w:rPr>
      <w:rFonts w:ascii="Montserrat Medium" w:eastAsiaTheme="majorEastAsia" w:hAnsi="Montserrat Medium" w:cstheme="majorBidi"/>
      <w:color w:val="007CAD"/>
      <w:spacing w:val="8"/>
      <w:w w:val="8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914EC"/>
    <w:rPr>
      <w:rFonts w:ascii="Lato" w:hAnsi="Lato"/>
      <w:color w:val="257E8C"/>
      <w:spacing w:val="6"/>
      <w:sz w:val="28"/>
      <w:szCs w:val="32"/>
      <w14:textFill>
        <w14:solidFill>
          <w14:srgbClr w14:val="257E8C">
            <w14:lumMod w14:val="85000"/>
            <w14:lumOff w14:val="15000"/>
          </w14:srgbClr>
        </w14:solidFill>
      </w14:textFill>
    </w:rPr>
  </w:style>
  <w:style w:type="character" w:customStyle="1" w:styleId="Heading4Char">
    <w:name w:val="Heading 4 Char"/>
    <w:basedOn w:val="DefaultParagraphFont"/>
    <w:link w:val="Heading4"/>
    <w:uiPriority w:val="9"/>
    <w:rsid w:val="001A3AE6"/>
    <w:rPr>
      <w:rFonts w:ascii="Lato" w:hAnsi="Lato"/>
      <w:i/>
      <w:iCs/>
      <w:color w:val="262626" w:themeColor="text1" w:themeTint="D9"/>
      <w:spacing w:val="6"/>
      <w:sz w:val="24"/>
      <w:szCs w:val="24"/>
    </w:rPr>
  </w:style>
  <w:style w:type="table" w:styleId="GridTable4-Accent5">
    <w:name w:val="Grid Table 4 Accent 5"/>
    <w:basedOn w:val="TableNormal"/>
    <w:uiPriority w:val="49"/>
    <w:rsid w:val="00467CC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3-Accent5">
    <w:name w:val="List Table 3 Accent 5"/>
    <w:basedOn w:val="TableNormal"/>
    <w:uiPriority w:val="48"/>
    <w:rsid w:val="00467CC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GridTable1Light-Accent5">
    <w:name w:val="Grid Table 1 Light Accent 5"/>
    <w:basedOn w:val="TableNormal"/>
    <w:uiPriority w:val="46"/>
    <w:rsid w:val="00467CC9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Bulletheader-BoldUnderlineDarkGreyEmphasis">
    <w:name w:val="Bullet header - Bold Underline Dark Grey Emphasis"/>
    <w:basedOn w:val="ListParagraph"/>
    <w:link w:val="Bulletheader-BoldUnderlineDarkGreyEmphasisChar"/>
    <w:qFormat/>
    <w:rsid w:val="00AB7967"/>
    <w:pPr>
      <w:numPr>
        <w:numId w:val="1"/>
      </w:numPr>
      <w:ind w:left="360"/>
    </w:pPr>
    <w:rPr>
      <w:b/>
      <w:bCs/>
      <w:color w:val="404040" w:themeColor="text1" w:themeTint="BF"/>
      <w:u w:val="single"/>
    </w:rPr>
  </w:style>
  <w:style w:type="paragraph" w:customStyle="1" w:styleId="Bullet1">
    <w:name w:val="Bullet 1"/>
    <w:basedOn w:val="ListParagraph"/>
    <w:link w:val="Bullet1Char"/>
    <w:qFormat/>
    <w:rsid w:val="00213E47"/>
    <w:pPr>
      <w:numPr>
        <w:numId w:val="2"/>
      </w:numPr>
      <w:spacing w:after="120" w:line="280" w:lineRule="atLeast"/>
    </w:pPr>
    <w:rPr>
      <w:bCs/>
      <w:color w:val="000000" w:themeColor="text1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B7967"/>
    <w:rPr>
      <w:rFonts w:ascii="Lato" w:hAnsi="Lato"/>
    </w:rPr>
  </w:style>
  <w:style w:type="character" w:customStyle="1" w:styleId="Bulletheader-BoldUnderlineDarkGreyEmphasisChar">
    <w:name w:val="Bullet header - Bold Underline Dark Grey Emphasis Char"/>
    <w:basedOn w:val="ListParagraphChar"/>
    <w:link w:val="Bulletheader-BoldUnderlineDarkGreyEmphasis"/>
    <w:rsid w:val="00AB7967"/>
    <w:rPr>
      <w:rFonts w:ascii="Lato" w:hAnsi="Lato"/>
      <w:b/>
      <w:bCs/>
      <w:color w:val="404040" w:themeColor="text1" w:themeTint="B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20CDE"/>
    <w:rPr>
      <w:sz w:val="16"/>
      <w:szCs w:val="16"/>
    </w:rPr>
  </w:style>
  <w:style w:type="character" w:customStyle="1" w:styleId="Bullet1Char">
    <w:name w:val="Bullet 1 Char"/>
    <w:basedOn w:val="ListParagraphChar"/>
    <w:link w:val="Bullet1"/>
    <w:rsid w:val="00354861"/>
    <w:rPr>
      <w:rFonts w:ascii="Lato" w:hAnsi="Lato"/>
      <w:bCs/>
      <w:color w:val="000000" w:themeColor="text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0C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0CDE"/>
    <w:rPr>
      <w:rFonts w:ascii="Lato" w:hAnsi="La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0C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0CDE"/>
    <w:rPr>
      <w:rFonts w:ascii="Lato" w:hAnsi="Lato"/>
      <w:b/>
      <w:bCs/>
      <w:sz w:val="20"/>
      <w:szCs w:val="20"/>
    </w:rPr>
  </w:style>
  <w:style w:type="table" w:styleId="ListTable6Colorful-Accent5">
    <w:name w:val="List Table 6 Colorful Accent 5"/>
    <w:basedOn w:val="TableNormal"/>
    <w:uiPriority w:val="51"/>
    <w:rsid w:val="004A7717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5">
    <w:name w:val="List Table 2 Accent 5"/>
    <w:basedOn w:val="TableNormal"/>
    <w:uiPriority w:val="47"/>
    <w:rsid w:val="004A7717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4A77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ListTable5Dark-Accent5">
    <w:name w:val="List Table 5 Dark Accent 5"/>
    <w:basedOn w:val="TableNormal"/>
    <w:uiPriority w:val="50"/>
    <w:rsid w:val="004A7717"/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NoSpacing">
    <w:name w:val="No Spacing"/>
    <w:uiPriority w:val="1"/>
    <w:qFormat/>
    <w:rsid w:val="00F07A25"/>
    <w:rPr>
      <w:rFonts w:asciiTheme="minorHAnsi" w:hAnsiTheme="minorHAnsi" w:cstheme="minorBidi"/>
    </w:rPr>
  </w:style>
  <w:style w:type="paragraph" w:customStyle="1" w:styleId="Default">
    <w:name w:val="Default"/>
    <w:rsid w:val="00E15B1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5B1F"/>
    <w:pPr>
      <w:spacing w:before="0"/>
    </w:pPr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5B1F"/>
    <w:rPr>
      <w:rFonts w:ascii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15B1F"/>
    <w:rPr>
      <w:vertAlign w:val="superscript"/>
    </w:rPr>
  </w:style>
  <w:style w:type="character" w:styleId="Strong">
    <w:name w:val="Strong"/>
    <w:basedOn w:val="DefaultParagraphFont"/>
    <w:uiPriority w:val="22"/>
    <w:qFormat/>
    <w:rsid w:val="00E15B1F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008AC"/>
    <w:pPr>
      <w:spacing w:before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008AC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008AC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3E4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leChar">
    <w:name w:val="Title Char"/>
    <w:basedOn w:val="DefaultParagraphFont"/>
    <w:link w:val="Title"/>
    <w:uiPriority w:val="10"/>
    <w:rsid w:val="00984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984BD8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uiPriority w:val="10"/>
    <w:rsid w:val="00984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C261FD"/>
    <w:pPr>
      <w:pBdr>
        <w:bottom w:val="none" w:sz="0" w:space="0" w:color="auto"/>
      </w:pBdr>
      <w:spacing w:after="0" w:line="259" w:lineRule="auto"/>
      <w:outlineLvl w:val="9"/>
    </w:pPr>
    <w:rPr>
      <w:rFonts w:asciiTheme="majorHAnsi" w:hAnsiTheme="majorHAnsi"/>
      <w:color w:val="365F91" w:themeColor="accent1" w:themeShade="BF"/>
      <w:w w:val="10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25CEE"/>
    <w:pPr>
      <w:tabs>
        <w:tab w:val="right" w:leader="dot" w:pos="9016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C261FD"/>
    <w:pPr>
      <w:spacing w:after="100"/>
      <w:ind w:left="440"/>
    </w:pPr>
  </w:style>
  <w:style w:type="paragraph" w:customStyle="1" w:styleId="CAHeading">
    <w:name w:val="CA Heading"/>
    <w:basedOn w:val="Heading1"/>
    <w:link w:val="CAHeadingChar"/>
    <w:qFormat/>
    <w:rsid w:val="00C261FD"/>
    <w:pPr>
      <w:jc w:val="both"/>
    </w:pPr>
    <w:rPr>
      <w:rFonts w:ascii="Century Gothic" w:hAnsi="Century Gothic"/>
      <w:color w:val="002060"/>
    </w:rPr>
  </w:style>
  <w:style w:type="character" w:customStyle="1" w:styleId="CAHeadingChar">
    <w:name w:val="CA Heading Char"/>
    <w:basedOn w:val="Heading1Char"/>
    <w:link w:val="CAHeading"/>
    <w:rsid w:val="00C261FD"/>
    <w:rPr>
      <w:rFonts w:ascii="Century Gothic" w:eastAsiaTheme="majorEastAsia" w:hAnsi="Century Gothic" w:cstheme="majorBidi"/>
      <w:color w:val="002060"/>
      <w:w w:val="90"/>
      <w:sz w:val="44"/>
      <w:szCs w:val="44"/>
    </w:rPr>
  </w:style>
  <w:style w:type="paragraph" w:styleId="NormalWeb">
    <w:name w:val="Normal (Web)"/>
    <w:basedOn w:val="Normal"/>
    <w:uiPriority w:val="99"/>
    <w:semiHidden/>
    <w:unhideWhenUsed/>
    <w:rsid w:val="001C344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FollowedHyperlink">
    <w:name w:val="FollowedHyperlink"/>
    <w:basedOn w:val="DefaultParagraphFont"/>
    <w:uiPriority w:val="99"/>
    <w:semiHidden/>
    <w:unhideWhenUsed/>
    <w:rsid w:val="005558CC"/>
    <w:rPr>
      <w:color w:val="800080" w:themeColor="followedHyperlink"/>
      <w:u w:val="single"/>
    </w:rPr>
  </w:style>
  <w:style w:type="paragraph" w:customStyle="1" w:styleId="TitleCollab">
    <w:name w:val="Title Collab"/>
    <w:basedOn w:val="Title"/>
    <w:next w:val="Title"/>
    <w:qFormat/>
    <w:rsid w:val="00AE7D69"/>
    <w:pPr>
      <w:jc w:val="center"/>
    </w:pPr>
    <w:rPr>
      <w:rFonts w:ascii="DM Sans" w:hAnsi="DM Sans"/>
    </w:rPr>
  </w:style>
  <w:style w:type="paragraph" w:customStyle="1" w:styleId="Style1">
    <w:name w:val="Style1"/>
    <w:basedOn w:val="Normal"/>
    <w:next w:val="Normal"/>
    <w:qFormat/>
    <w:rsid w:val="00AE7D69"/>
    <w:pPr>
      <w:keepNext/>
      <w:keepLines/>
      <w:spacing w:before="240" w:line="259" w:lineRule="auto"/>
      <w:outlineLvl w:val="0"/>
    </w:pPr>
    <w:rPr>
      <w:rFonts w:ascii="DM Sans" w:eastAsiaTheme="majorEastAsia" w:hAnsi="DM Sans" w:cstheme="majorBidi"/>
      <w:color w:val="7030A0"/>
      <w:sz w:val="32"/>
      <w:szCs w:val="32"/>
    </w:rPr>
  </w:style>
  <w:style w:type="paragraph" w:customStyle="1" w:styleId="SubheadingCollab">
    <w:name w:val="Subheading Collab"/>
    <w:basedOn w:val="Heading2"/>
    <w:qFormat/>
    <w:rsid w:val="00AE7D69"/>
    <w:pPr>
      <w:spacing w:before="40" w:after="0" w:line="259" w:lineRule="auto"/>
    </w:pPr>
    <w:rPr>
      <w:rFonts w:ascii="DM Sans" w:hAnsi="DM Sans"/>
      <w:color w:val="auto"/>
      <w:spacing w:val="0"/>
      <w:w w:val="100"/>
      <w:sz w:val="26"/>
      <w:szCs w:val="26"/>
    </w:rPr>
  </w:style>
  <w:style w:type="paragraph" w:customStyle="1" w:styleId="NormalTextDMSans">
    <w:name w:val="Normal Text DM Sans"/>
    <w:basedOn w:val="Normal"/>
    <w:qFormat/>
    <w:rsid w:val="00F37A20"/>
    <w:pPr>
      <w:spacing w:before="0" w:after="160" w:line="259" w:lineRule="auto"/>
    </w:pPr>
    <w:rPr>
      <w:rFonts w:ascii="DM Sans" w:hAnsi="DM Sans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collab.org.n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yBrunenberg\OneDrive%20-%20T&#363;%20Ora%20Compass%20Health\Documents\Collaborative%20Aotearoa\Resources%20tempate%20-%20Collab%20pur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37579468B92A469BAB098BE6544377" ma:contentTypeVersion="15" ma:contentTypeDescription="Create a new document." ma:contentTypeScope="" ma:versionID="a611b3cbe7fc708382bfabfba1d156b7">
  <xsd:schema xmlns:xsd="http://www.w3.org/2001/XMLSchema" xmlns:xs="http://www.w3.org/2001/XMLSchema" xmlns:p="http://schemas.microsoft.com/office/2006/metadata/properties" xmlns:ns2="630ff66b-0282-4fbd-b557-f964a37d5992" xmlns:ns3="6d9e7290-edae-4a5b-bbc2-fbf4f079759f" targetNamespace="http://schemas.microsoft.com/office/2006/metadata/properties" ma:root="true" ma:fieldsID="dc2a526be5c67f4173c81022042b54bd" ns2:_="" ns3:_="">
    <xsd:import namespace="630ff66b-0282-4fbd-b557-f964a37d5992"/>
    <xsd:import namespace="6d9e7290-edae-4a5b-bbc2-fbf4f07975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ff66b-0282-4fbd-b557-f964a37d59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c89a7e1-a1c3-4329-b803-1a8445438b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e7290-edae-4a5b-bbc2-fbf4f079759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ad1f61e-5610-4389-a0d3-6496b6ee82ff}" ma:internalName="TaxCatchAll" ma:showField="CatchAllData" ma:web="6d9e7290-edae-4a5b-bbc2-fbf4f07975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9e7290-edae-4a5b-bbc2-fbf4f079759f" xsi:nil="true"/>
    <lcf76f155ced4ddcb4097134ff3c332f xmlns="630ff66b-0282-4fbd-b557-f964a37d599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DEE932F-BB55-42C0-A07B-90BABE4785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0ff66b-0282-4fbd-b557-f964a37d5992"/>
    <ds:schemaRef ds:uri="6d9e7290-edae-4a5b-bbc2-fbf4f07975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D27342-5C4E-42DC-AF2F-58B34161E0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193484-88BF-4237-9C45-4EF64B8C59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AC93D2-F378-4D35-8424-C47F91B055C6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6d9e7290-edae-4a5b-bbc2-fbf4f079759f"/>
    <ds:schemaRef ds:uri="http://schemas.microsoft.com/office/infopath/2007/PartnerControls"/>
    <ds:schemaRef ds:uri="http://purl.org/dc/elements/1.1/"/>
    <ds:schemaRef ds:uri="http://www.w3.org/XML/1998/namespace"/>
    <ds:schemaRef ds:uri="http://schemas.openxmlformats.org/package/2006/metadata/core-properties"/>
    <ds:schemaRef ds:uri="630ff66b-0282-4fbd-b557-f964a37d5992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Resources tempate - Collab purple</Template>
  <TotalTime>2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 Brunenberg</dc:creator>
  <cp:keywords/>
  <dc:description/>
  <cp:lastModifiedBy>Ny Brunenberg</cp:lastModifiedBy>
  <cp:revision>2</cp:revision>
  <cp:lastPrinted>2020-09-27T23:35:00Z</cp:lastPrinted>
  <dcterms:created xsi:type="dcterms:W3CDTF">2024-03-04T23:40:00Z</dcterms:created>
  <dcterms:modified xsi:type="dcterms:W3CDTF">2024-03-04T23:40:00Z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0x0101005C37579468B92A469BAB098BE6544377</vt:lpwstr>
  </property>
  <property fmtid="{D5CDD505-2E9C-101B-9397-08002B2CF9AE}" pid="3" name="Order">
    <vt:r8>20239400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